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200"/>
      </w:tblGrid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20EB9" w:rsidRDefault="00E9403D" w:rsidP="00CD6F1F"/>
        </w:tc>
        <w:tc>
          <w:tcPr>
            <w:tcW w:w="7650" w:type="dxa"/>
            <w:vAlign w:val="bottom"/>
          </w:tcPr>
          <w:p w:rsidR="00E9403D" w:rsidRPr="006326AE" w:rsidRDefault="00D96C04" w:rsidP="00CD6F1F">
            <w:pPr>
              <w:pStyle w:val="Title"/>
            </w:pPr>
            <w:proofErr w:type="gramStart"/>
            <w:r w:rsidRPr="006326AE">
              <w:t xml:space="preserve">TO DO </w:t>
            </w:r>
            <w:r w:rsidRPr="00CD6F1F">
              <w:t>LIST</w:t>
            </w:r>
            <w:r w:rsidR="00364E85">
              <w:t xml:space="preserve"> FOR EXAM / COURSEWORK.</w:t>
            </w:r>
            <w:proofErr w:type="gramEnd"/>
          </w:p>
        </w:tc>
      </w:tr>
      <w:tr w:rsidR="00D96C04" w:rsidTr="00550371">
        <w:trPr>
          <w:trHeight w:val="288"/>
        </w:trPr>
        <w:tc>
          <w:tcPr>
            <w:tcW w:w="1710" w:type="dxa"/>
            <w:vAlign w:val="bottom"/>
          </w:tcPr>
          <w:p w:rsidR="00D96C04" w:rsidRPr="00B20EB9" w:rsidRDefault="00D96C04" w:rsidP="00CD6F1F"/>
        </w:tc>
        <w:tc>
          <w:tcPr>
            <w:tcW w:w="7650" w:type="dxa"/>
            <w:vAlign w:val="bottom"/>
          </w:tcPr>
          <w:p w:rsidR="00D96C04" w:rsidRPr="00CD6F1F" w:rsidRDefault="00364E85" w:rsidP="00CD6F1F">
            <w:pPr>
              <w:pStyle w:val="Heading1"/>
              <w:rPr>
                <w:color w:val="CCB400" w:themeColor="accent2"/>
              </w:rPr>
            </w:pPr>
            <w:r>
              <w:rPr>
                <w:color w:val="CCB400" w:themeColor="accent2"/>
              </w:rPr>
              <w:t>Observations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364E85" w:rsidP="00CD6F1F">
            <w:r>
              <w:rPr>
                <w:noProof/>
                <w:lang w:val="en-GB" w:eastAsia="en-GB"/>
              </w:rPr>
              <w:drawing>
                <wp:inline distT="0" distB="0" distL="0" distR="0" wp14:anchorId="2257D962" wp14:editId="1F3B5C1F">
                  <wp:extent cx="1371600" cy="1028700"/>
                  <wp:effectExtent l="0" t="0" r="0" b="0"/>
                  <wp:docPr id="6" name="Picture 6" descr="C:\Users\Serena\AppData\Local\Microsoft\Windows\Temporary Internet Files\Content.IE5\LFK4ENQZ\MP90043875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rena\AppData\Local\Microsoft\Windows\Temporary Internet Files\Content.IE5\LFK4ENQZ\MP90043875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4" w:space="0" w:color="999966"/>
                <w:left w:val="single" w:sz="4" w:space="0" w:color="999966"/>
                <w:bottom w:val="single" w:sz="4" w:space="0" w:color="999966"/>
                <w:right w:val="single" w:sz="4" w:space="0" w:color="999966"/>
                <w:insideH w:val="single" w:sz="6" w:space="0" w:color="999966"/>
                <w:insideV w:val="single" w:sz="6" w:space="0" w:color="999966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56"/>
              <w:gridCol w:w="6734"/>
            </w:tblGrid>
            <w:tr w:rsidR="00CA73A5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17" w:type="dxa"/>
                  <w:vAlign w:val="center"/>
                </w:tcPr>
                <w:p w:rsidR="00CA73A5" w:rsidRPr="00CD6F1F" w:rsidRDefault="00CA73A5" w:rsidP="000C1711">
                  <w:pPr>
                    <w:pStyle w:val="Checkbox"/>
                  </w:pPr>
                </w:p>
              </w:tc>
              <w:tc>
                <w:tcPr>
                  <w:tcW w:w="7042" w:type="dxa"/>
                  <w:tcMar>
                    <w:left w:w="144" w:type="dxa"/>
                  </w:tcMar>
                  <w:vAlign w:val="center"/>
                </w:tcPr>
                <w:p w:rsidR="00CA73A5" w:rsidRPr="00C1539A" w:rsidRDefault="00364E85" w:rsidP="000C1711">
                  <w:r>
                    <w:t xml:space="preserve">Photo shoot – at least 20 photos per shoot to show range of approaches </w:t>
                  </w:r>
                </w:p>
              </w:tc>
            </w:tr>
            <w:tr w:rsidR="00CA73A5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17" w:type="dxa"/>
                  <w:vAlign w:val="center"/>
                </w:tcPr>
                <w:p w:rsidR="00CA73A5" w:rsidRPr="00CD6F1F" w:rsidRDefault="00CA73A5" w:rsidP="000C1711">
                  <w:pPr>
                    <w:pStyle w:val="Checkbox"/>
                  </w:pPr>
                </w:p>
              </w:tc>
              <w:tc>
                <w:tcPr>
                  <w:tcW w:w="7042" w:type="dxa"/>
                  <w:tcMar>
                    <w:left w:w="144" w:type="dxa"/>
                  </w:tcMar>
                  <w:vAlign w:val="center"/>
                </w:tcPr>
                <w:p w:rsidR="00CA73A5" w:rsidRPr="00C1539A" w:rsidRDefault="00364E85" w:rsidP="000C1711">
                  <w:r>
                    <w:t>Using photos to draw a range of studies</w:t>
                  </w:r>
                </w:p>
              </w:tc>
            </w:tr>
            <w:tr w:rsidR="00CA73A5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17" w:type="dxa"/>
                  <w:vAlign w:val="center"/>
                </w:tcPr>
                <w:p w:rsidR="00CA73A5" w:rsidRPr="00CD6F1F" w:rsidRDefault="00CA73A5" w:rsidP="000C1711">
                  <w:pPr>
                    <w:pStyle w:val="Checkbox"/>
                  </w:pPr>
                </w:p>
              </w:tc>
              <w:tc>
                <w:tcPr>
                  <w:tcW w:w="7042" w:type="dxa"/>
                  <w:tcMar>
                    <w:left w:w="144" w:type="dxa"/>
                  </w:tcMar>
                  <w:vAlign w:val="center"/>
                </w:tcPr>
                <w:p w:rsidR="00CA73A5" w:rsidRPr="00C1539A" w:rsidRDefault="00364E85" w:rsidP="000C1711">
                  <w:r>
                    <w:t xml:space="preserve">Written analysis of your shoots – what worked? What didn’t? </w:t>
                  </w:r>
                </w:p>
              </w:tc>
            </w:tr>
            <w:tr w:rsidR="00CA73A5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17" w:type="dxa"/>
                  <w:vAlign w:val="center"/>
                </w:tcPr>
                <w:p w:rsidR="00CA73A5" w:rsidRPr="00CD6F1F" w:rsidRDefault="00CA73A5" w:rsidP="000C1711">
                  <w:pPr>
                    <w:pStyle w:val="Checkbox"/>
                  </w:pPr>
                </w:p>
              </w:tc>
              <w:tc>
                <w:tcPr>
                  <w:tcW w:w="7042" w:type="dxa"/>
                  <w:tcMar>
                    <w:left w:w="144" w:type="dxa"/>
                  </w:tcMar>
                  <w:vAlign w:val="center"/>
                </w:tcPr>
                <w:p w:rsidR="00CA73A5" w:rsidRPr="00C1539A" w:rsidRDefault="00364E85" w:rsidP="000C1711">
                  <w:r>
                    <w:t>Presentation of your research</w:t>
                  </w:r>
                </w:p>
              </w:tc>
            </w:tr>
            <w:tr w:rsidR="00CA73A5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17" w:type="dxa"/>
                  <w:vAlign w:val="center"/>
                </w:tcPr>
                <w:p w:rsidR="00CA73A5" w:rsidRPr="00CD6F1F" w:rsidRDefault="00CA73A5" w:rsidP="000C1711">
                  <w:pPr>
                    <w:pStyle w:val="Checkbox"/>
                  </w:pPr>
                </w:p>
              </w:tc>
              <w:tc>
                <w:tcPr>
                  <w:tcW w:w="7042" w:type="dxa"/>
                  <w:tcMar>
                    <w:left w:w="144" w:type="dxa"/>
                  </w:tcMar>
                  <w:vAlign w:val="center"/>
                </w:tcPr>
                <w:p w:rsidR="00CA73A5" w:rsidRPr="00C1539A" w:rsidRDefault="00CA73A5" w:rsidP="000C1711"/>
              </w:tc>
            </w:tr>
          </w:tbl>
          <w:p w:rsidR="00E9403D" w:rsidRDefault="00E9403D" w:rsidP="00CD6F1F"/>
        </w:tc>
      </w:tr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7690F" w:rsidRDefault="00E9403D" w:rsidP="00CD6F1F"/>
        </w:tc>
        <w:tc>
          <w:tcPr>
            <w:tcW w:w="7650" w:type="dxa"/>
            <w:vAlign w:val="bottom"/>
          </w:tcPr>
          <w:p w:rsidR="00E9403D" w:rsidRPr="00550371" w:rsidRDefault="00364E85" w:rsidP="00CD6F1F">
            <w:pPr>
              <w:pStyle w:val="Heading1"/>
              <w:rPr>
                <w:color w:val="8CADAE" w:themeColor="accent3"/>
              </w:rPr>
            </w:pPr>
            <w:r>
              <w:rPr>
                <w:color w:val="8CADAE" w:themeColor="accent3"/>
              </w:rPr>
              <w:t>ARTISTs Research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364E85" w:rsidP="00CD6F1F">
            <w:r>
              <w:rPr>
                <w:noProof/>
                <w:lang w:val="en-GB" w:eastAsia="en-GB"/>
              </w:rPr>
              <w:drawing>
                <wp:inline distT="0" distB="0" distL="0" distR="0" wp14:anchorId="4349CABB" wp14:editId="00F34DFD">
                  <wp:extent cx="800100" cy="1198736"/>
                  <wp:effectExtent l="0" t="0" r="0" b="0"/>
                  <wp:docPr id="10" name="Picture 10" descr="C:\Users\Serena\AppData\Local\Microsoft\Windows\Temporary Internet Files\Content.IE5\WOEVIRT3\MP90044310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rena\AppData\Local\Microsoft\Windows\Temporary Internet Files\Content.IE5\WOEVIRT3\MP9004431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44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6" w:space="0" w:color="8CADAE" w:themeColor="accent3"/>
                <w:left w:val="single" w:sz="6" w:space="0" w:color="8CADAE" w:themeColor="accent3"/>
                <w:bottom w:val="single" w:sz="6" w:space="0" w:color="8CADAE" w:themeColor="accent3"/>
                <w:right w:val="single" w:sz="6" w:space="0" w:color="8CADAE" w:themeColor="accent3"/>
                <w:insideH w:val="single" w:sz="6" w:space="0" w:color="8CADAE" w:themeColor="accent3"/>
                <w:insideV w:val="single" w:sz="6" w:space="0" w:color="8CADAE" w:themeColor="accent3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54"/>
              <w:gridCol w:w="6730"/>
            </w:tblGrid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364E85" w:rsidP="00CD6F1F">
                  <w:r>
                    <w:t>Research relevant artists / photographers / sculptors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364E85" w:rsidP="00CD6F1F">
                  <w:r>
                    <w:t>Artist analysis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364E85" w:rsidP="00CD6F1F">
                  <w:r>
                    <w:t>Compare and comment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364E85" w:rsidP="00CD6F1F">
                  <w:r>
                    <w:t>Recreate the artist work or style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F5166D" w:rsidP="00CD6F1F">
                  <w:r>
                    <w:t>Present all your independent research</w:t>
                  </w:r>
                </w:p>
              </w:tc>
            </w:tr>
          </w:tbl>
          <w:p w:rsidR="00E9403D" w:rsidRDefault="00E9403D" w:rsidP="00CD6F1F"/>
        </w:tc>
      </w:tr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7690F" w:rsidRDefault="00E9403D" w:rsidP="00CD6F1F"/>
        </w:tc>
        <w:tc>
          <w:tcPr>
            <w:tcW w:w="7650" w:type="dxa"/>
            <w:vAlign w:val="bottom"/>
          </w:tcPr>
          <w:p w:rsidR="00E9403D" w:rsidRPr="00550371" w:rsidRDefault="00364E85" w:rsidP="00CD6F1F">
            <w:pPr>
              <w:pStyle w:val="Heading1"/>
              <w:rPr>
                <w:color w:val="8C7B70" w:themeColor="accent4"/>
              </w:rPr>
            </w:pPr>
            <w:r>
              <w:rPr>
                <w:color w:val="8C7B70" w:themeColor="accent4"/>
              </w:rPr>
              <w:t>Refine your ideas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364E85" w:rsidP="00CD6F1F">
            <w:r>
              <w:rPr>
                <w:noProof/>
                <w:lang w:val="en-GB" w:eastAsia="en-GB"/>
              </w:rPr>
              <w:drawing>
                <wp:inline distT="0" distB="0" distL="0" distR="0" wp14:anchorId="1103A586" wp14:editId="53F1CB83">
                  <wp:extent cx="817165" cy="1104900"/>
                  <wp:effectExtent l="0" t="0" r="0" b="0"/>
                  <wp:docPr id="13" name="Picture 13" descr="C:\Users\Serena\AppData\Local\Microsoft\Windows\Temporary Internet Files\Content.IE5\Z9EVBOXK\MP90043867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erena\AppData\Local\Microsoft\Windows\Temporary Internet Files\Content.IE5\Z9EVBOXK\MP90043867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32" cy="110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6" w:space="0" w:color="8C7B70" w:themeColor="accent4"/>
                <w:left w:val="single" w:sz="6" w:space="0" w:color="8C7B70" w:themeColor="accent4"/>
                <w:bottom w:val="single" w:sz="6" w:space="0" w:color="8C7B70" w:themeColor="accent4"/>
                <w:right w:val="single" w:sz="6" w:space="0" w:color="8C7B70" w:themeColor="accent4"/>
                <w:insideH w:val="single" w:sz="6" w:space="0" w:color="8C7B70" w:themeColor="accent4"/>
                <w:insideV w:val="single" w:sz="6" w:space="0" w:color="8C7B70" w:themeColor="accent4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92"/>
              <w:gridCol w:w="6792"/>
            </w:tblGrid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364E85" w:rsidP="00CD6F1F">
                  <w:r>
                    <w:t>You must use a variety of materials for your preparation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364E85" w:rsidP="00CD6F1F">
                  <w:r>
                    <w:t>Commentary of what was successful and what could be improved on.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364E85" w:rsidP="00CD6F1F">
                  <w:r>
                    <w:t>Apply various experimentations to your own photos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7E195104" wp14:editId="2C4608AE">
                        <wp:extent cx="3086100" cy="251460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and styles to your own photos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F5166D" w:rsidP="00CD6F1F">
                  <w:r>
                    <w:t xml:space="preserve">Is there a wider context to your work?  Is it conceptual? 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F5166D" w:rsidP="00CD6F1F">
                  <w:r>
                    <w:t>Have you taken one idea and applied a variety of approaches?</w:t>
                  </w:r>
                </w:p>
              </w:tc>
            </w:tr>
          </w:tbl>
          <w:p w:rsidR="00E9403D" w:rsidRDefault="00E9403D" w:rsidP="00CD6F1F"/>
        </w:tc>
      </w:tr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7690F" w:rsidRDefault="00E9403D" w:rsidP="00CD6F1F"/>
        </w:tc>
        <w:tc>
          <w:tcPr>
            <w:tcW w:w="7650" w:type="dxa"/>
            <w:vAlign w:val="bottom"/>
          </w:tcPr>
          <w:p w:rsidR="00E9403D" w:rsidRPr="00550371" w:rsidRDefault="00364E85" w:rsidP="00364E85">
            <w:pPr>
              <w:pStyle w:val="Heading1"/>
              <w:rPr>
                <w:color w:val="D16349" w:themeColor="accent1"/>
              </w:rPr>
            </w:pPr>
            <w:r>
              <w:rPr>
                <w:color w:val="D16349" w:themeColor="accent1"/>
              </w:rPr>
              <w:t>final piece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F5166D" w:rsidP="00CD6F1F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1" locked="0" layoutInCell="1" allowOverlap="1" wp14:anchorId="24CFE76F" wp14:editId="56EE5C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735330" cy="1152525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264" y="21421"/>
                      <wp:lineTo x="21264" y="0"/>
                      <wp:lineTo x="0" y="0"/>
                    </wp:wrapPolygon>
                  </wp:wrapTight>
                  <wp:docPr id="18" name="Picture 18" descr="C:\Users\Serena\AppData\Local\Microsoft\Windows\Temporary Internet Files\Content.IE5\LFK4ENQZ\MP90016367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erena\AppData\Local\Microsoft\Windows\Temporary Internet Files\Content.IE5\LFK4ENQZ\MP90016367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6" w:space="0" w:color="D16349" w:themeColor="accent1"/>
                <w:left w:val="single" w:sz="6" w:space="0" w:color="D16349" w:themeColor="accent1"/>
                <w:bottom w:val="single" w:sz="6" w:space="0" w:color="D16349" w:themeColor="accent1"/>
                <w:right w:val="single" w:sz="6" w:space="0" w:color="D16349" w:themeColor="accent1"/>
                <w:insideH w:val="single" w:sz="6" w:space="0" w:color="D16349" w:themeColor="accent1"/>
                <w:insideV w:val="single" w:sz="6" w:space="0" w:color="D16349" w:themeColor="accent1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54"/>
              <w:gridCol w:w="6730"/>
            </w:tblGrid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F5166D" w:rsidP="00CD6F1F">
                  <w:r>
                    <w:t>Does your work clearly link to the title of your unit?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F5166D" w:rsidP="00CD6F1F">
                  <w:r>
                    <w:t>Does your final piece link clearly to your preparation work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F5166D" w:rsidP="00CD6F1F">
                  <w:r>
                    <w:t xml:space="preserve">Have you experimented with the material you have chosen for your final </w:t>
                  </w:r>
                  <w:proofErr w:type="gramStart"/>
                  <w:r>
                    <w:t>piece.</w:t>
                  </w:r>
                  <w:proofErr w:type="gramEnd"/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F5166D" w:rsidP="00CD6F1F">
                  <w:r>
                    <w:t>Written explanation of the ideas behind your final piece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</w:tbl>
          <w:p w:rsidR="00E9403D" w:rsidRDefault="00E9403D" w:rsidP="00CD6F1F"/>
        </w:tc>
      </w:tr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7690F" w:rsidRDefault="00E9403D" w:rsidP="00CD6F1F"/>
        </w:tc>
        <w:tc>
          <w:tcPr>
            <w:tcW w:w="7650" w:type="dxa"/>
            <w:vAlign w:val="bottom"/>
          </w:tcPr>
          <w:p w:rsidR="00E9403D" w:rsidRPr="00550371" w:rsidRDefault="00885083" w:rsidP="00CD6F1F">
            <w:pPr>
              <w:pStyle w:val="Heading1"/>
              <w:rPr>
                <w:color w:val="8FB08C" w:themeColor="accent5"/>
              </w:rPr>
            </w:pPr>
            <w:r w:rsidRPr="00550371">
              <w:rPr>
                <w:color w:val="8FB08C" w:themeColor="accent5"/>
              </w:rPr>
              <w:t>Misc</w:t>
            </w:r>
            <w:r w:rsidR="004E15D4" w:rsidRPr="00550371">
              <w:rPr>
                <w:color w:val="8FB08C" w:themeColor="accent5"/>
              </w:rPr>
              <w:t>ellaneous</w:t>
            </w:r>
            <w:r w:rsidRPr="00550371">
              <w:rPr>
                <w:color w:val="8FB08C" w:themeColor="accent5"/>
              </w:rPr>
              <w:t xml:space="preserve"> tasks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F5166D" w:rsidP="00F5166D">
            <w:r>
              <w:rPr>
                <w:noProof/>
                <w:lang w:val="en-GB" w:eastAsia="en-GB"/>
              </w:rPr>
              <w:drawing>
                <wp:inline distT="0" distB="0" distL="0" distR="0" wp14:anchorId="4049CADB" wp14:editId="69F81351">
                  <wp:extent cx="1274185" cy="1038225"/>
                  <wp:effectExtent l="0" t="0" r="0" b="0"/>
                  <wp:docPr id="17" name="Picture 17" descr="C:\Users\Serena\AppData\Local\Microsoft\Windows\Temporary Internet Files\Content.IE5\WOEVIRT3\MC9004123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erena\AppData\Local\Microsoft\Windows\Temporary Internet Files\Content.IE5\WOEVIRT3\MC9004123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879" cy="104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6" w:space="0" w:color="8FB08C" w:themeColor="accent5"/>
                <w:left w:val="single" w:sz="6" w:space="0" w:color="8FB08C" w:themeColor="accent5"/>
                <w:bottom w:val="single" w:sz="6" w:space="0" w:color="8FB08C" w:themeColor="accent5"/>
                <w:right w:val="single" w:sz="6" w:space="0" w:color="8FB08C" w:themeColor="accent5"/>
                <w:insideH w:val="single" w:sz="6" w:space="0" w:color="8FB08C" w:themeColor="accent5"/>
                <w:insideV w:val="single" w:sz="6" w:space="0" w:color="8FB08C" w:themeColor="accent5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56"/>
              <w:gridCol w:w="6728"/>
            </w:tblGrid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7847A1" w:rsidP="00CD6F1F">
                  <w:r>
                    <w:t>Ensure that all your work is presented neatly – no scrappy paper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7847A1" w:rsidP="00CD6F1F">
                  <w:r>
                    <w:t>Ensure everything is completed to THE BEST OF YOUR ABILITY.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7847A1" w:rsidP="00CD6F1F">
                  <w:r>
                    <w:t>Your work must all make clear links and link back to the original title</w:t>
                  </w:r>
                </w:p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</w:tbl>
          <w:p w:rsidR="00E9403D" w:rsidRDefault="00E9403D" w:rsidP="00CD6F1F"/>
        </w:tc>
      </w:tr>
    </w:tbl>
    <w:p w:rsidR="00E6578B" w:rsidRDefault="007847A1" w:rsidP="00F278B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margin-left:0;margin-top:0;width:345pt;height:18.85pt;z-index:251660288;visibility:visible;mso-height-percent:200;mso-wrap-distance-left:9pt;mso-wrap-distance-top:0;mso-wrap-distance-right:9pt;mso-wrap-distance-bottom:0;mso-position-horizontal:center;mso-position-horizontal-relative:text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X7RiikCAABOBAAADgAAAAAAAAAAAAAAAAAuAgAAZHJzL2Uyb0Rv&#10;Yy54bWxQSwECLQAUAAYACAAAACEA/S8y1tsAAAAFAQAADwAAAAAAAAAAAAAAAACDBAAAZHJzL2Rv&#10;d25yZXYueG1sUEsFBgAAAAAEAAQA8wAAAIsFAAAAAA==&#10;">
            <v:textbox style="mso-fit-shape-to-text:t">
              <w:txbxContent>
                <w:p w:rsidR="007847A1" w:rsidRPr="007847A1" w:rsidRDefault="007847A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</w:t>
                  </w:r>
                  <w:r w:rsidRPr="007847A1">
                    <w:rPr>
                      <w:sz w:val="24"/>
                    </w:rPr>
                    <w:t>emember in some cases you may need to complete several pieces of work under each tick box in order to achieve the higher grades.</w:t>
                  </w:r>
                </w:p>
                <w:p w:rsidR="007847A1" w:rsidRPr="007847A1" w:rsidRDefault="007847A1">
                  <w:pPr>
                    <w:rPr>
                      <w:sz w:val="24"/>
                    </w:rPr>
                  </w:pPr>
                </w:p>
                <w:p w:rsidR="007847A1" w:rsidRPr="007847A1" w:rsidRDefault="007847A1">
                  <w:pPr>
                    <w:rPr>
                      <w:sz w:val="24"/>
                    </w:rPr>
                  </w:pPr>
                  <w:r w:rsidRPr="007847A1">
                    <w:rPr>
                      <w:sz w:val="24"/>
                    </w:rPr>
                    <w:t>Ple</w:t>
                  </w:r>
                  <w:bookmarkStart w:id="0" w:name="_GoBack"/>
                  <w:bookmarkEnd w:id="0"/>
                  <w:r w:rsidRPr="007847A1">
                    <w:rPr>
                      <w:sz w:val="24"/>
                    </w:rPr>
                    <w:t>ase ask me to review your work as and when you want.</w:t>
                  </w:r>
                </w:p>
              </w:txbxContent>
            </v:textbox>
          </v:shape>
        </w:pict>
      </w:r>
    </w:p>
    <w:sectPr w:rsidR="00E6578B" w:rsidSect="00CD6F1F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164AE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E7212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A7017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E128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46EC8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33497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4C7F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64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F42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8414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1E776A3"/>
    <w:multiLevelType w:val="hybridMultilevel"/>
    <w:tmpl w:val="327AFA8E"/>
    <w:lvl w:ilvl="0" w:tplc="72D6D6BC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1518BA"/>
    <w:multiLevelType w:val="hybridMultilevel"/>
    <w:tmpl w:val="B128BF9C"/>
    <w:lvl w:ilvl="0" w:tplc="72D6D6BC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364E85"/>
    <w:rsid w:val="00004F78"/>
    <w:rsid w:val="000354B2"/>
    <w:rsid w:val="00086C92"/>
    <w:rsid w:val="000D5556"/>
    <w:rsid w:val="000F17EA"/>
    <w:rsid w:val="00117EA6"/>
    <w:rsid w:val="00126CEA"/>
    <w:rsid w:val="00146917"/>
    <w:rsid w:val="00172E7D"/>
    <w:rsid w:val="00194B4D"/>
    <w:rsid w:val="001A4FD0"/>
    <w:rsid w:val="001B5EC3"/>
    <w:rsid w:val="001C322A"/>
    <w:rsid w:val="001E0BCA"/>
    <w:rsid w:val="001F1643"/>
    <w:rsid w:val="0022395A"/>
    <w:rsid w:val="002345CA"/>
    <w:rsid w:val="00234CD8"/>
    <w:rsid w:val="00264A29"/>
    <w:rsid w:val="002749CA"/>
    <w:rsid w:val="002813FC"/>
    <w:rsid w:val="002879E9"/>
    <w:rsid w:val="002A0801"/>
    <w:rsid w:val="002B3BAF"/>
    <w:rsid w:val="002C139B"/>
    <w:rsid w:val="002C4420"/>
    <w:rsid w:val="002E2BBE"/>
    <w:rsid w:val="002E3C60"/>
    <w:rsid w:val="002F2941"/>
    <w:rsid w:val="00313FCF"/>
    <w:rsid w:val="00327A0C"/>
    <w:rsid w:val="00354BF4"/>
    <w:rsid w:val="00355E09"/>
    <w:rsid w:val="00364E85"/>
    <w:rsid w:val="00366D42"/>
    <w:rsid w:val="00376603"/>
    <w:rsid w:val="0038608B"/>
    <w:rsid w:val="00393D2C"/>
    <w:rsid w:val="003F692D"/>
    <w:rsid w:val="004070EC"/>
    <w:rsid w:val="00426BA8"/>
    <w:rsid w:val="0043639C"/>
    <w:rsid w:val="00437152"/>
    <w:rsid w:val="00447618"/>
    <w:rsid w:val="00451F4C"/>
    <w:rsid w:val="00490D9C"/>
    <w:rsid w:val="004C4538"/>
    <w:rsid w:val="004E15D4"/>
    <w:rsid w:val="004E7E6E"/>
    <w:rsid w:val="00545B07"/>
    <w:rsid w:val="00550371"/>
    <w:rsid w:val="00563D17"/>
    <w:rsid w:val="00576223"/>
    <w:rsid w:val="005867A2"/>
    <w:rsid w:val="005B2026"/>
    <w:rsid w:val="005C6962"/>
    <w:rsid w:val="005D79DD"/>
    <w:rsid w:val="005F005F"/>
    <w:rsid w:val="005F4187"/>
    <w:rsid w:val="0062797E"/>
    <w:rsid w:val="006326AE"/>
    <w:rsid w:val="00657937"/>
    <w:rsid w:val="00660D4A"/>
    <w:rsid w:val="00660ED8"/>
    <w:rsid w:val="00665D06"/>
    <w:rsid w:val="00682F23"/>
    <w:rsid w:val="00683BDA"/>
    <w:rsid w:val="0069510A"/>
    <w:rsid w:val="006C5049"/>
    <w:rsid w:val="00711C39"/>
    <w:rsid w:val="007365C6"/>
    <w:rsid w:val="00775DE9"/>
    <w:rsid w:val="007847A1"/>
    <w:rsid w:val="007D369D"/>
    <w:rsid w:val="007F0FAC"/>
    <w:rsid w:val="00812823"/>
    <w:rsid w:val="008760A1"/>
    <w:rsid w:val="00880BDD"/>
    <w:rsid w:val="00885083"/>
    <w:rsid w:val="008972CA"/>
    <w:rsid w:val="0090426C"/>
    <w:rsid w:val="00911419"/>
    <w:rsid w:val="009400CE"/>
    <w:rsid w:val="00970EEA"/>
    <w:rsid w:val="009C36A8"/>
    <w:rsid w:val="00A26230"/>
    <w:rsid w:val="00A34FFB"/>
    <w:rsid w:val="00A3572B"/>
    <w:rsid w:val="00A37F2F"/>
    <w:rsid w:val="00A47568"/>
    <w:rsid w:val="00A5238B"/>
    <w:rsid w:val="00A97972"/>
    <w:rsid w:val="00B013AE"/>
    <w:rsid w:val="00B20EB9"/>
    <w:rsid w:val="00B238E8"/>
    <w:rsid w:val="00B474D3"/>
    <w:rsid w:val="00B7690F"/>
    <w:rsid w:val="00C1539A"/>
    <w:rsid w:val="00C93C9D"/>
    <w:rsid w:val="00CA73A5"/>
    <w:rsid w:val="00CC4744"/>
    <w:rsid w:val="00CD6F1F"/>
    <w:rsid w:val="00D74C21"/>
    <w:rsid w:val="00D96C04"/>
    <w:rsid w:val="00DA6699"/>
    <w:rsid w:val="00DB2450"/>
    <w:rsid w:val="00DB3E6F"/>
    <w:rsid w:val="00DD3E30"/>
    <w:rsid w:val="00DE6BA7"/>
    <w:rsid w:val="00E00AB4"/>
    <w:rsid w:val="00E13C6B"/>
    <w:rsid w:val="00E3408D"/>
    <w:rsid w:val="00E6157C"/>
    <w:rsid w:val="00E6578B"/>
    <w:rsid w:val="00E80128"/>
    <w:rsid w:val="00E9403D"/>
    <w:rsid w:val="00EA44CF"/>
    <w:rsid w:val="00EB067E"/>
    <w:rsid w:val="00EB39DF"/>
    <w:rsid w:val="00ED3ADF"/>
    <w:rsid w:val="00F04051"/>
    <w:rsid w:val="00F118EF"/>
    <w:rsid w:val="00F278B5"/>
    <w:rsid w:val="00F5166D"/>
    <w:rsid w:val="00F8701E"/>
    <w:rsid w:val="00F93D80"/>
    <w:rsid w:val="00FB1061"/>
    <w:rsid w:val="00FF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 fillcolor="#88a1b3" stroke="f">
      <v:fill color="#88a1b3"/>
      <v:stroke on="f"/>
      <v:textbox inset="3.6pt,,3.6pt"/>
      <o:colormru v:ext="edit" colors="#996,#88a1b3,#d0b04d,#944442,#47594d,#ffc92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6F1F"/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550371"/>
    <w:pPr>
      <w:ind w:left="29"/>
      <w:outlineLvl w:val="0"/>
    </w:pPr>
    <w:rPr>
      <w:rFonts w:asciiTheme="majorHAnsi" w:hAnsiTheme="majorHAnsi"/>
      <w:b/>
      <w:caps/>
      <w:color w:val="999865"/>
      <w:spacing w:val="20"/>
      <w:sz w:val="22"/>
      <w:szCs w:val="18"/>
    </w:rPr>
  </w:style>
  <w:style w:type="paragraph" w:styleId="Heading2">
    <w:name w:val="heading 2"/>
    <w:basedOn w:val="Normal"/>
    <w:next w:val="Normal"/>
    <w:semiHidden/>
    <w:unhideWhenUsed/>
    <w:rsid w:val="00313FC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unhideWhenUsed/>
    <w:rsid w:val="00313FC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semiHidden/>
    <w:rsid w:val="00E65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F8701E"/>
    <w:rPr>
      <w:sz w:val="16"/>
      <w:szCs w:val="16"/>
    </w:rPr>
  </w:style>
  <w:style w:type="paragraph" w:customStyle="1" w:styleId="Checkbox">
    <w:name w:val="Checkbox"/>
    <w:basedOn w:val="Normal"/>
    <w:qFormat/>
    <w:rsid w:val="00CD6F1F"/>
    <w:pPr>
      <w:jc w:val="center"/>
    </w:pPr>
    <w:rPr>
      <w:caps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  <w:style w:type="paragraph" w:styleId="BalloonText">
    <w:name w:val="Balloon Text"/>
    <w:basedOn w:val="Normal"/>
    <w:semiHidden/>
    <w:unhideWhenUsed/>
    <w:rsid w:val="005F4187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semiHidden/>
    <w:rsid w:val="00F8701E"/>
  </w:style>
  <w:style w:type="paragraph" w:styleId="CommentSubject">
    <w:name w:val="annotation subject"/>
    <w:basedOn w:val="CommentText"/>
    <w:next w:val="CommentText"/>
    <w:semiHidden/>
    <w:rsid w:val="00F8701E"/>
    <w:rPr>
      <w:b/>
      <w:bCs/>
    </w:rPr>
  </w:style>
  <w:style w:type="character" w:customStyle="1" w:styleId="TitleChar">
    <w:name w:val="Title Char"/>
    <w:basedOn w:val="DefaultParagraphFont"/>
    <w:link w:val="Title"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rsid w:val="00313FCF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13FC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13FC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semiHidden/>
    <w:rsid w:val="00E65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F8701E"/>
    <w:rPr>
      <w:sz w:val="16"/>
      <w:szCs w:val="16"/>
    </w:rPr>
  </w:style>
  <w:style w:type="paragraph" w:customStyle="1" w:styleId="Checkbox">
    <w:name w:val="header1"/>
    <w:autoRedefine/>
    <w:rsid w:val="00911419"/>
    <w:pPr>
      <w:ind w:left="29"/>
    </w:pPr>
    <w:rPr>
      <w:rFonts w:ascii="Tw Cen MT Condensed" w:hAnsi="Tw Cen MT Condensed"/>
      <w:b/>
      <w:caps/>
      <w:color w:val="999865"/>
      <w:spacing w:val="20"/>
      <w:sz w:val="18"/>
      <w:szCs w:val="18"/>
    </w:rPr>
  </w:style>
  <w:style w:type="paragraph" w:customStyle="1" w:styleId="Title">
    <w:name w:val="HEADER2"/>
    <w:basedOn w:val="Checkbox"/>
    <w:autoRedefine/>
    <w:rsid w:val="00B20EB9"/>
    <w:rPr>
      <w:color w:val="88A1B3"/>
    </w:rPr>
  </w:style>
  <w:style w:type="paragraph" w:customStyle="1" w:styleId="BalloonText">
    <w:name w:val="HEADER3"/>
    <w:basedOn w:val="Checkbox"/>
    <w:autoRedefine/>
    <w:rsid w:val="005D79DD"/>
    <w:rPr>
      <w:color w:val="D0B04D"/>
    </w:rPr>
  </w:style>
  <w:style w:type="paragraph" w:customStyle="1" w:styleId="CommentText">
    <w:name w:val="HEADER4"/>
    <w:basedOn w:val="Checkbox"/>
    <w:autoRedefine/>
    <w:rsid w:val="002B3BAF"/>
    <w:rPr>
      <w:color w:val="944442"/>
    </w:rPr>
  </w:style>
  <w:style w:type="paragraph" w:customStyle="1" w:styleId="CommentSubject">
    <w:name w:val="HEADER5"/>
    <w:basedOn w:val="Checkbox"/>
    <w:autoRedefine/>
    <w:rsid w:val="00DB3E6F"/>
    <w:pPr>
      <w:framePr w:wrap="auto" w:vAnchor="page" w:hAnchor="page" w:xAlign="center" w:y="1081"/>
    </w:pPr>
    <w:rPr>
      <w:color w:val="47594D"/>
    </w:rPr>
  </w:style>
  <w:style w:type="paragraph" w:customStyle="1" w:styleId="TitleChar">
    <w:name w:val="TO DO TEXT"/>
    <w:autoRedefine/>
    <w:rsid w:val="00194B4D"/>
    <w:rPr>
      <w:rFonts w:ascii="Tw Cen MT" w:hAnsi="Tw Cen MT"/>
      <w:caps/>
      <w:color w:val="333333"/>
      <w:spacing w:val="20"/>
      <w:sz w:val="16"/>
    </w:rPr>
  </w:style>
  <w:style w:type="paragraph" w:customStyle="1" w:styleId="CHECKBOX0">
    <w:name w:val="CHECKBOX"/>
    <w:link w:val="CHECKBOXCharChar"/>
    <w:autoRedefine/>
    <w:rsid w:val="00A37F2F"/>
    <w:pPr>
      <w:framePr w:wrap="around" w:vAnchor="page" w:hAnchor="page" w:xAlign="center" w:y="1441"/>
      <w:jc w:val="center"/>
    </w:pPr>
    <w:rPr>
      <w:rFonts w:ascii="Tw Cen MT" w:hAnsi="Tw Cen MT"/>
      <w:caps/>
      <w:noProof/>
      <w:color w:val="333333"/>
      <w:spacing w:val="20"/>
      <w:sz w:val="16"/>
    </w:rPr>
  </w:style>
  <w:style w:type="character" w:customStyle="1" w:styleId="CHECKBOXCharChar">
    <w:name w:val="CHECKBOX Char Char"/>
    <w:basedOn w:val="DefaultParagraphFont"/>
    <w:link w:val="CHECKBOX0"/>
    <w:rsid w:val="00A37F2F"/>
    <w:rPr>
      <w:rFonts w:ascii="Tw Cen MT" w:hAnsi="Tw Cen MT"/>
      <w:caps/>
      <w:noProof/>
      <w:color w:val="333333"/>
      <w:spacing w:val="20"/>
      <w:sz w:val="16"/>
      <w:lang w:val="en-US" w:eastAsia="en-US" w:bidi="ar-SA"/>
    </w:rPr>
  </w:style>
  <w:style w:type="paragraph" w:styleId="BalloonText0">
    <w:name w:val="Balloon Text"/>
    <w:basedOn w:val="Normal"/>
    <w:semiHidden/>
    <w:rsid w:val="005F4187"/>
    <w:rPr>
      <w:rFonts w:ascii="Tahoma" w:hAnsi="Tahoma" w:cs="Tahoma"/>
      <w:sz w:val="16"/>
      <w:szCs w:val="16"/>
    </w:rPr>
  </w:style>
  <w:style w:type="paragraph" w:styleId="CommentText0">
    <w:name w:val="annotation text"/>
    <w:basedOn w:val="Normal"/>
    <w:semiHidden/>
    <w:rsid w:val="00F8701E"/>
  </w:style>
  <w:style w:type="paragraph" w:customStyle="1" w:styleId="TODOLISTTITLE">
    <w:name w:val="TO DO LIST TITLE"/>
    <w:basedOn w:val="Normal"/>
    <w:autoRedefine/>
    <w:rsid w:val="009C36A8"/>
    <w:rPr>
      <w:rFonts w:ascii="Tw Cen MT Condensed" w:hAnsi="Tw Cen MT Condensed"/>
      <w:b/>
      <w:color w:val="333333"/>
      <w:spacing w:val="14"/>
      <w:sz w:val="24"/>
      <w:szCs w:val="24"/>
    </w:rPr>
  </w:style>
  <w:style w:type="paragraph" w:styleId="CommentSubject0">
    <w:name w:val="annotation subject"/>
    <w:basedOn w:val="CommentText0"/>
    <w:next w:val="CommentText0"/>
    <w:semiHidden/>
    <w:rsid w:val="00F87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ena\AppData\Roaming\Microsoft\Templates\ToDoChecklist.dotx" TargetMode="Externa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13573A-DB29-43EF-8B48-3EE8295FA0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ToDoChecklist</Template>
  <TotalTime>31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Things to do list</vt:lpstr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Things to do list</dc:title>
  <dc:creator>Serena</dc:creator>
  <cp:lastModifiedBy>Serena</cp:lastModifiedBy>
  <cp:revision>1</cp:revision>
  <cp:lastPrinted>2006-03-17T18:27:00Z</cp:lastPrinted>
  <dcterms:created xsi:type="dcterms:W3CDTF">2013-02-03T14:25:00Z</dcterms:created>
  <dcterms:modified xsi:type="dcterms:W3CDTF">2013-02-03T14:56:00Z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TC100760061033</vt:lpwstr>
  </property>
</Properties>
</file>